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830E11" w:rsidRPr="00D96312" w:rsidRDefault="002A2BCE" w:rsidP="00D9631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1395095</wp:posOffset>
                </wp:positionH>
                <wp:positionV relativeFrom="paragraph">
                  <wp:posOffset>13970</wp:posOffset>
                </wp:positionV>
                <wp:extent cx="1743075" cy="3810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6387" w:rsidRDefault="00626387" w:rsidP="002A2BCE">
                            <w:pPr>
                              <w:spacing w:after="0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2A2BCE">
                              <w:rPr>
                                <w:rFonts w:ascii="Arial Narrow" w:hAnsi="Arial Narrow" w:cs="Arial"/>
                                <w:b/>
                                <w:sz w:val="20"/>
                                <w:szCs w:val="20"/>
                              </w:rPr>
                              <w:t>Temperature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0"/>
                                <w:szCs w:val="20"/>
                              </w:rPr>
                              <w:t>-Pressure</w:t>
                            </w:r>
                            <w:r w:rsidRPr="002A2BCE">
                              <w:rPr>
                                <w:rFonts w:ascii="Arial Narrow" w:hAnsi="Arial Narrow" w:cs="Arial"/>
                                <w:b/>
                                <w:sz w:val="20"/>
                                <w:szCs w:val="20"/>
                              </w:rPr>
                              <w:t xml:space="preserve"> Chart</w:t>
                            </w:r>
                          </w:p>
                          <w:p w:rsidR="00626387" w:rsidRPr="002A2BCE" w:rsidRDefault="00626387" w:rsidP="002A2BCE">
                            <w:pPr>
                              <w:spacing w:after="0"/>
                              <w:jc w:val="center"/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</w:pPr>
                            <w:r w:rsidRPr="002A2BCE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At Sea Level</w:t>
                            </w:r>
                          </w:p>
                          <w:p w:rsidR="00626387" w:rsidRPr="002A2BCE" w:rsidRDefault="0062638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9.85pt;margin-top:1.1pt;width:137.25pt;height:3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" fillcolor="white [3201]" stroked="f" strokeweight=".5pt">
                <v:textbox>
                  <w:txbxContent>
                    <w:p w:rsidR="00626387" w:rsidRDefault="00626387" w:rsidP="002A2BCE">
                      <w:pPr>
                        <w:spacing w:after="0"/>
                        <w:jc w:val="center"/>
                        <w:rPr>
                          <w:rFonts w:ascii="Arial Narrow" w:hAnsi="Arial Narrow" w:cs="Arial"/>
                          <w:b/>
                          <w:sz w:val="20"/>
                          <w:szCs w:val="20"/>
                        </w:rPr>
                      </w:pPr>
                      <w:r w:rsidRPr="002A2BCE">
                        <w:rPr>
                          <w:rFonts w:ascii="Arial Narrow" w:hAnsi="Arial Narrow" w:cs="Arial"/>
                          <w:b/>
                          <w:sz w:val="20"/>
                          <w:szCs w:val="20"/>
                        </w:rPr>
                        <w:t>Temperature</w:t>
                      </w:r>
                      <w:r>
                        <w:rPr>
                          <w:rFonts w:ascii="Arial Narrow" w:hAnsi="Arial Narrow" w:cs="Arial"/>
                          <w:b/>
                          <w:sz w:val="20"/>
                          <w:szCs w:val="20"/>
                        </w:rPr>
                        <w:t>-Pressure</w:t>
                      </w:r>
                      <w:r w:rsidRPr="002A2BCE">
                        <w:rPr>
                          <w:rFonts w:ascii="Arial Narrow" w:hAnsi="Arial Narrow" w:cs="Arial"/>
                          <w:b/>
                          <w:sz w:val="20"/>
                          <w:szCs w:val="20"/>
                        </w:rPr>
                        <w:t xml:space="preserve"> Chart</w:t>
                      </w:r>
                    </w:p>
                    <w:p w:rsidR="00626387" w:rsidRPr="002A2BCE" w:rsidRDefault="00626387" w:rsidP="002A2BCE">
                      <w:pPr>
                        <w:spacing w:after="0"/>
                        <w:jc w:val="center"/>
                        <w:rPr>
                          <w:rFonts w:ascii="Arial Narrow" w:hAnsi="Arial Narrow" w:cs="Arial"/>
                          <w:sz w:val="16"/>
                          <w:szCs w:val="16"/>
                        </w:rPr>
                      </w:pPr>
                      <w:r w:rsidRPr="002A2BCE">
                        <w:rPr>
                          <w:rFonts w:ascii="Arial Narrow" w:hAnsi="Arial Narrow" w:cs="Arial"/>
                          <w:sz w:val="16"/>
                          <w:szCs w:val="16"/>
                        </w:rPr>
                        <w:t>At Sea Level</w:t>
                      </w:r>
                    </w:p>
                    <w:p w:rsidR="00626387" w:rsidRPr="002A2BCE" w:rsidRDefault="00626387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7942">
        <w:rPr>
          <w:noProof/>
        </w:rPr>
        <w:drawing>
          <wp:inline distT="0" distB="0" distL="0" distR="0">
            <wp:extent cx="1005840" cy="36576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VACR-logo-BLUE-FINA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0E11">
        <w:rPr>
          <w:rFonts w:ascii="Arial" w:hAnsi="Arial" w:cs="Arial"/>
          <w:sz w:val="16"/>
          <w:szCs w:val="16"/>
        </w:rPr>
        <w:tab/>
      </w:r>
    </w:p>
    <w:tbl>
      <w:tblPr>
        <w:tblStyle w:val="TableGrid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625"/>
        <w:gridCol w:w="617"/>
        <w:gridCol w:w="617"/>
        <w:gridCol w:w="652"/>
        <w:gridCol w:w="617"/>
        <w:gridCol w:w="617"/>
        <w:gridCol w:w="617"/>
        <w:gridCol w:w="619"/>
      </w:tblGrid>
      <w:tr w:rsidR="00830E11" w:rsidRPr="007339F2" w:rsidTr="00EE75F6">
        <w:tc>
          <w:tcPr>
            <w:tcW w:w="25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30E11" w:rsidRPr="005419C4" w:rsidRDefault="00830E11" w:rsidP="00830E1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Pressure, psig</w:t>
            </w:r>
          </w:p>
        </w:tc>
        <w:tc>
          <w:tcPr>
            <w:tcW w:w="24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E11" w:rsidRPr="005419C4" w:rsidRDefault="00D96312" w:rsidP="00D96312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Vacuum, in. Hg (</w:t>
            </w:r>
            <w:r w:rsidRPr="00D96312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blue italics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2A2BCE" w:rsidRPr="007339F2" w:rsidTr="00EE75F6">
        <w:tc>
          <w:tcPr>
            <w:tcW w:w="625" w:type="dxa"/>
            <w:vMerge w:val="restart"/>
            <w:tcBorders>
              <w:top w:val="single" w:sz="4" w:space="0" w:color="auto"/>
            </w:tcBorders>
            <w:vAlign w:val="center"/>
          </w:tcPr>
          <w:p w:rsidR="002A2BCE" w:rsidRPr="007E4F1B" w:rsidRDefault="0038025E" w:rsidP="003802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Temp</w:t>
            </w:r>
          </w:p>
          <w:p w:rsidR="00D96312" w:rsidRPr="007339F2" w:rsidRDefault="0038025E" w:rsidP="003802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°F</w:t>
            </w:r>
          </w:p>
        </w:tc>
        <w:tc>
          <w:tcPr>
            <w:tcW w:w="435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2A2BCE" w:rsidRPr="007E4F1B" w:rsidRDefault="002A2BCE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4F1B">
              <w:rPr>
                <w:rFonts w:ascii="Arial" w:hAnsi="Arial" w:cs="Arial"/>
                <w:sz w:val="16"/>
                <w:szCs w:val="16"/>
              </w:rPr>
              <w:t>Refrigerant</w:t>
            </w:r>
          </w:p>
        </w:tc>
      </w:tr>
      <w:tr w:rsidR="00F44A4F" w:rsidRPr="007339F2" w:rsidTr="00EE75F6">
        <w:tc>
          <w:tcPr>
            <w:tcW w:w="625" w:type="dxa"/>
            <w:vMerge/>
          </w:tcPr>
          <w:p w:rsidR="002A2BCE" w:rsidRPr="007339F2" w:rsidRDefault="002A2BC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2A2BCE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419C4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2A2BCE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419C4">
              <w:rPr>
                <w:rFonts w:ascii="Arial" w:hAnsi="Arial" w:cs="Arial"/>
                <w:sz w:val="16"/>
                <w:szCs w:val="16"/>
              </w:rPr>
              <w:t>410A</w:t>
            </w:r>
          </w:p>
        </w:tc>
        <w:tc>
          <w:tcPr>
            <w:tcW w:w="652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D96312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454A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D96312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454B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D96312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454C</w:t>
            </w:r>
          </w:p>
        </w:tc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830E11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513A</w:t>
            </w:r>
          </w:p>
        </w:tc>
        <w:tc>
          <w:tcPr>
            <w:tcW w:w="619" w:type="dxa"/>
            <w:tcBorders>
              <w:top w:val="single" w:sz="4" w:space="0" w:color="auto"/>
              <w:bottom w:val="single" w:sz="4" w:space="0" w:color="auto"/>
            </w:tcBorders>
          </w:tcPr>
          <w:p w:rsidR="002A2BCE" w:rsidRPr="005419C4" w:rsidRDefault="00830E11" w:rsidP="005419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717</w:t>
            </w:r>
          </w:p>
        </w:tc>
      </w:tr>
      <w:tr w:rsidR="00626387" w:rsidRPr="007339F2" w:rsidTr="00EE75F6">
        <w:tc>
          <w:tcPr>
            <w:tcW w:w="625" w:type="dxa"/>
            <w:tcBorders>
              <w:top w:val="single" w:sz="4" w:space="0" w:color="auto"/>
              <w:bottom w:val="nil"/>
            </w:tcBorders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-40</w:t>
            </w: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11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10.8</w:t>
            </w:r>
          </w:p>
        </w:tc>
        <w:tc>
          <w:tcPr>
            <w:tcW w:w="652" w:type="dxa"/>
            <w:tcBorders>
              <w:top w:val="single" w:sz="4" w:space="0" w:color="auto"/>
            </w:tcBorders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1.6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8.39</w:t>
            </w: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3.03</w:t>
            </w: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626387" w:rsidRPr="00F4436D" w:rsidRDefault="00626387" w:rsidP="00626387">
            <w:pPr>
              <w:jc w:val="right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F4436D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11.7</w:t>
            </w:r>
          </w:p>
        </w:tc>
        <w:tc>
          <w:tcPr>
            <w:tcW w:w="619" w:type="dxa"/>
            <w:tcBorders>
              <w:top w:val="single" w:sz="4" w:space="0" w:color="auto"/>
            </w:tcBorders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400A7D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8.77</w:t>
            </w:r>
          </w:p>
        </w:tc>
      </w:tr>
      <w:tr w:rsidR="00626387" w:rsidRPr="007339F2" w:rsidTr="00EE75F6">
        <w:tc>
          <w:tcPr>
            <w:tcW w:w="625" w:type="dxa"/>
            <w:tcBorders>
              <w:top w:val="nil"/>
            </w:tcBorders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-35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14.4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14.1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3.86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11.4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0.37</w:t>
            </w:r>
          </w:p>
        </w:tc>
        <w:tc>
          <w:tcPr>
            <w:tcW w:w="617" w:type="dxa"/>
            <w:shd w:val="clear" w:color="auto" w:fill="DCDCDC"/>
          </w:tcPr>
          <w:p w:rsidR="00626387" w:rsidRPr="00F4436D" w:rsidRDefault="00626387" w:rsidP="00626387">
            <w:pPr>
              <w:jc w:val="right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F4436D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9.04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400A7D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5.42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-30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18.2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17.8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6.35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14.8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2.43</w:t>
            </w:r>
          </w:p>
        </w:tc>
        <w:tc>
          <w:tcPr>
            <w:tcW w:w="617" w:type="dxa"/>
          </w:tcPr>
          <w:p w:rsidR="00626387" w:rsidRPr="00F4436D" w:rsidRDefault="00626387" w:rsidP="00626387">
            <w:pPr>
              <w:jc w:val="right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F4436D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6.07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400A7D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1.66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-28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19.8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19.4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7.42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16.3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3.31</w:t>
            </w:r>
          </w:p>
        </w:tc>
        <w:tc>
          <w:tcPr>
            <w:tcW w:w="617" w:type="dxa"/>
            <w:shd w:val="clear" w:color="auto" w:fill="DCDCDC"/>
          </w:tcPr>
          <w:p w:rsidR="00626387" w:rsidRPr="00F4436D" w:rsidRDefault="00626387" w:rsidP="00626387">
            <w:pPr>
              <w:jc w:val="right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F4436D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4.79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400A7D" w:rsidP="00400A7D">
            <w:pPr>
              <w:jc w:val="right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400A7D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0.03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-26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21.5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21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8.53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17.7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4.23</w:t>
            </w:r>
          </w:p>
        </w:tc>
        <w:tc>
          <w:tcPr>
            <w:tcW w:w="617" w:type="dxa"/>
          </w:tcPr>
          <w:p w:rsidR="00626387" w:rsidRPr="00F4436D" w:rsidRDefault="00626387" w:rsidP="00626387">
            <w:pPr>
              <w:jc w:val="right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F4436D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3.46</w:t>
            </w:r>
          </w:p>
        </w:tc>
        <w:tc>
          <w:tcPr>
            <w:tcW w:w="619" w:type="dxa"/>
          </w:tcPr>
          <w:p w:rsidR="00626387" w:rsidRPr="00400A7D" w:rsidRDefault="00400A7D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0.83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-24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23.2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22.7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9.69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19.3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5.19</w:t>
            </w:r>
          </w:p>
        </w:tc>
        <w:tc>
          <w:tcPr>
            <w:tcW w:w="617" w:type="dxa"/>
            <w:shd w:val="clear" w:color="auto" w:fill="DCDCDC"/>
          </w:tcPr>
          <w:p w:rsidR="00626387" w:rsidRPr="00F4436D" w:rsidRDefault="00626387" w:rsidP="00626387">
            <w:pPr>
              <w:jc w:val="right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F4436D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2.08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1.7</w:t>
            </w:r>
            <w:r w:rsidR="00400A7D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-22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25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24.5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10.9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20.9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6.18</w:t>
            </w:r>
          </w:p>
        </w:tc>
        <w:tc>
          <w:tcPr>
            <w:tcW w:w="617" w:type="dxa"/>
          </w:tcPr>
          <w:p w:rsidR="00626387" w:rsidRPr="00F4436D" w:rsidRDefault="00626387" w:rsidP="00626387">
            <w:pPr>
              <w:jc w:val="right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F4436D"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  <w:t>0.63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2.62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-20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26.8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26.3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12.1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22.6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7.21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0.43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3.58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-18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28.7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28.2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13.4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24.3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8.28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1.19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4.57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-16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30.7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30.1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14.8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26.1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9.39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1.99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5.62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-14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32.8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32.1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16.2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27.9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10.5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2.82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6.7</w:t>
            </w:r>
            <w:r w:rsidR="00400A7D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-12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34.9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34.2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17.6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29.8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11.7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3.68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7.84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-10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37.1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36.4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19.1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31.8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13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4.57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9.02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-8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39.4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38.6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20.6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33.8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14.3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5.49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10.3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-6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41.7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40.9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22.2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35.9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15.6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6.45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11.5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-4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44.2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43.3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23.9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38.1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17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7.45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12.9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-2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46.7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45.8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25.6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40.4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18.4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8.48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14.3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49.3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48.3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27.3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42.7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19.9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9.55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15.7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50.6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49.6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28.3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43.9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20.6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10.1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16.4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51.9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51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29.2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45.1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21.4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10.7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17.2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53.3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52.3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30.1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46.3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22.2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11.2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18</w:t>
            </w:r>
            <w:r w:rsidR="00400A7D"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54.7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53.7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31.1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47.6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23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11.8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18.7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56.1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55.1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32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48.8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23.8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12.4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19.5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57.5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56.5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33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50.1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24.6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13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20.4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59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57.9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34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51.4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25.4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13.6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21.2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60.5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59.4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35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52.7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26.3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14.2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22</w:t>
            </w:r>
            <w:r w:rsidR="00400A7D"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62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60.8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36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54.1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27.1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14.8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22.9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63.5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62.3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37.1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55.4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28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15.5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23.8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65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63.8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38.2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56.8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28.9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16.1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24.7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66.6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65.4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39.2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58.2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29.8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16.8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25.6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68.2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67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40.3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59.7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30.7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17.5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26.5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69.8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68.5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41.4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61.1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31.7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18.1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27.5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71.4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70.2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42.6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62.6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32.6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18.8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28.4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73.1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71.8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43.7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64.1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33.6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19.5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29.4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74.8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73.4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44.9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65.6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34.5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20.3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30.4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76.5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75.1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46.1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67.1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35.5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21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31.4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78.3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76.8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47.3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68.7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36.5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21.7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32.4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80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78.6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48.5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70.3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37.6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22.5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33.5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81.8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80.3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49.7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71.9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38.6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23.2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34.6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83.6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82.1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51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73.5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39.7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24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35.6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85.5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83.9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52.3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75.2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40.7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24.8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36.7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87.3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85.7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53.6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76.8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41.8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25.6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37.9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89.2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87.6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54.9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78.5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42.9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26.4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39</w:t>
            </w:r>
            <w:r w:rsidR="00400A7D"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91.1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89.4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56.2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80.3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44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27.2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40.2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93.1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91.3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57.5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82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45.2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28.1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41.4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95.1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93.3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58.9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83.8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46.3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28.9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42.6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97.1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95.2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60.3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85.6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47.5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29.8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43.8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99.1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97.2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61.7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87.4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48.7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30.6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45</w:t>
            </w:r>
            <w:r w:rsidR="00400A7D"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101.1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99.2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63.1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89.2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49.9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31.5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46.3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103.2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101.3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64.6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91.1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51.1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32.4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47.6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105.3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103.3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66.1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93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52.3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33.3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48.9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107.5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105.4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67.6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94.9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53.6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34.3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50.2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109.7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107.5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69.1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96.9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54.9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35.2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51.5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111.9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109.7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70.6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98.8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56.2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36.2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52.9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114.1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111.9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72.2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100.8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57.5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37.1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54.3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116.3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114.1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73.7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102.9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58.8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38.1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55.7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118.6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116.3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75.3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104.9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60.2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39.1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57.1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121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118.6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76.9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107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61.5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40.1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58.6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125.7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123.2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80.3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111.2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64.3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42.2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61.6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130.5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128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83.6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115.6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67.2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44.3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64.7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135.5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132.8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87.1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120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70.1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46.5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67.8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140.6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137.8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90.7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124.6</w:t>
            </w:r>
          </w:p>
        </w:tc>
        <w:tc>
          <w:tcPr>
            <w:tcW w:w="617" w:type="dxa"/>
            <w:shd w:val="clear" w:color="auto" w:fill="DCDCDC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73.2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48.7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71.1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145.8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142.9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F390C">
              <w:rPr>
                <w:rFonts w:ascii="Arial" w:hAnsi="Arial" w:cs="Arial"/>
                <w:sz w:val="16"/>
                <w:szCs w:val="16"/>
              </w:rPr>
              <w:t>94.4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A247F">
              <w:rPr>
                <w:rFonts w:ascii="Arial" w:hAnsi="Arial" w:cs="Arial"/>
                <w:sz w:val="16"/>
                <w:szCs w:val="16"/>
              </w:rPr>
              <w:t>129.3</w:t>
            </w:r>
          </w:p>
        </w:tc>
        <w:tc>
          <w:tcPr>
            <w:tcW w:w="617" w:type="dxa"/>
          </w:tcPr>
          <w:p w:rsidR="00626387" w:rsidRPr="00836C7B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36C7B">
              <w:rPr>
                <w:rFonts w:ascii="Arial" w:hAnsi="Arial" w:cs="Arial"/>
                <w:sz w:val="16"/>
                <w:szCs w:val="16"/>
              </w:rPr>
              <w:t>76.3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51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74.5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151.2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148.2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118.4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140.0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103.5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53.4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77.9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156.7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153.5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122.7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145.1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107.3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55.8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81.5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162.4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159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127.2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150.3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111.2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58.3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85.2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168.1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164.7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131.7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155.7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115.2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60.9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89</w:t>
            </w:r>
            <w:r w:rsidR="00400A7D"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174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170.4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136.4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161.1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119.3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63.5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92.9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180.1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176.3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141.1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166.7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123.5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66.2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96.9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186.3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182.4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146.0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172.5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127.7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69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101</w:t>
            </w:r>
            <w:r w:rsidR="00400A7D"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auto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192.7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188.6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150.9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178.3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132.1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71.8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105.3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199.2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195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156.0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184.4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136.6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74.8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109.6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205.8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201.5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161.2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190.5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141.2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77.7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114.1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212.6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208.1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166.5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196.8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145.8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80.8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118.7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219.6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214.9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171.9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203.2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150.6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83.9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123.4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226.7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221.8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177.5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209.8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155.5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87.2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128.3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234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228.9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183.1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216.5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160.5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90.4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133.2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241.5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236.2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188.9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223.4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165.6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93.8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138.4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82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249.1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243.6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194.8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230.4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170.8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97.3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143.6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256.9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251.2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200.9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237.6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176.1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100.8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149</w:t>
            </w:r>
            <w:r w:rsidR="00400A7D"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86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264.9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258.9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207.0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244.9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181.5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104.4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154.5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88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273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266.9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213.3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252.4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187.0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108.1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160.2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281.3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275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219.7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260.0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192.6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111.9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166</w:t>
            </w:r>
            <w:r w:rsidR="00400A7D"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289.8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283.2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226.3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267.9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198.4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115.7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171.9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298.5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291.7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233.0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275.8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204.2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119.7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178</w:t>
            </w:r>
            <w:r w:rsidR="00400A7D">
              <w:rPr>
                <w:rFonts w:ascii="Arial" w:hAnsi="Arial" w:cs="Arial"/>
                <w:sz w:val="16"/>
                <w:szCs w:val="16"/>
              </w:rPr>
              <w:t>.0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307.4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300.3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239.8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284.0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210.2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123.7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184.2</w:t>
            </w:r>
          </w:p>
        </w:tc>
      </w:tr>
      <w:tr w:rsidR="00626387" w:rsidRPr="007339F2" w:rsidTr="00EE75F6">
        <w:tc>
          <w:tcPr>
            <w:tcW w:w="625" w:type="dxa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617" w:type="dxa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316.4</w:t>
            </w:r>
          </w:p>
        </w:tc>
        <w:tc>
          <w:tcPr>
            <w:tcW w:w="617" w:type="dxa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309.1</w:t>
            </w:r>
          </w:p>
        </w:tc>
        <w:tc>
          <w:tcPr>
            <w:tcW w:w="652" w:type="dxa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246.8</w:t>
            </w:r>
          </w:p>
        </w:tc>
        <w:tc>
          <w:tcPr>
            <w:tcW w:w="617" w:type="dxa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292.3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216.3</w:t>
            </w:r>
          </w:p>
        </w:tc>
        <w:tc>
          <w:tcPr>
            <w:tcW w:w="617" w:type="dxa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127.9</w:t>
            </w:r>
          </w:p>
        </w:tc>
        <w:tc>
          <w:tcPr>
            <w:tcW w:w="619" w:type="dxa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190.6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325.7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318.1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253.8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300.8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222.5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132.1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197.2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auto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105</w:t>
            </w:r>
          </w:p>
        </w:tc>
        <w:tc>
          <w:tcPr>
            <w:tcW w:w="617" w:type="dxa"/>
            <w:shd w:val="clear" w:color="auto" w:fill="auto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349.6</w:t>
            </w:r>
          </w:p>
        </w:tc>
        <w:tc>
          <w:tcPr>
            <w:tcW w:w="617" w:type="dxa"/>
            <w:shd w:val="clear" w:color="auto" w:fill="auto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341.4</w:t>
            </w:r>
          </w:p>
        </w:tc>
        <w:tc>
          <w:tcPr>
            <w:tcW w:w="652" w:type="dxa"/>
            <w:shd w:val="clear" w:color="auto" w:fill="auto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272.2</w:t>
            </w:r>
          </w:p>
        </w:tc>
        <w:tc>
          <w:tcPr>
            <w:tcW w:w="617" w:type="dxa"/>
            <w:shd w:val="clear" w:color="auto" w:fill="auto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322.8</w:t>
            </w:r>
          </w:p>
        </w:tc>
        <w:tc>
          <w:tcPr>
            <w:tcW w:w="617" w:type="dxa"/>
            <w:shd w:val="clear" w:color="auto" w:fill="auto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238.6</w:t>
            </w:r>
          </w:p>
        </w:tc>
        <w:tc>
          <w:tcPr>
            <w:tcW w:w="617" w:type="dxa"/>
            <w:shd w:val="clear" w:color="auto" w:fill="auto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143.1</w:t>
            </w:r>
          </w:p>
        </w:tc>
        <w:tc>
          <w:tcPr>
            <w:tcW w:w="619" w:type="dxa"/>
            <w:shd w:val="clear" w:color="auto" w:fill="auto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214.3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374.9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365.9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291.4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345.9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255.5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154.7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232.4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auto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115</w:t>
            </w:r>
          </w:p>
        </w:tc>
        <w:tc>
          <w:tcPr>
            <w:tcW w:w="617" w:type="dxa"/>
            <w:shd w:val="clear" w:color="auto" w:fill="auto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401.4</w:t>
            </w:r>
          </w:p>
        </w:tc>
        <w:tc>
          <w:tcPr>
            <w:tcW w:w="617" w:type="dxa"/>
            <w:shd w:val="clear" w:color="auto" w:fill="auto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391.8</w:t>
            </w:r>
          </w:p>
        </w:tc>
        <w:tc>
          <w:tcPr>
            <w:tcW w:w="652" w:type="dxa"/>
            <w:shd w:val="clear" w:color="auto" w:fill="auto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311.6</w:t>
            </w:r>
          </w:p>
        </w:tc>
        <w:tc>
          <w:tcPr>
            <w:tcW w:w="617" w:type="dxa"/>
            <w:shd w:val="clear" w:color="auto" w:fill="auto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370.2</w:t>
            </w:r>
          </w:p>
        </w:tc>
        <w:tc>
          <w:tcPr>
            <w:tcW w:w="617" w:type="dxa"/>
            <w:shd w:val="clear" w:color="auto" w:fill="auto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273.1</w:t>
            </w:r>
          </w:p>
        </w:tc>
        <w:tc>
          <w:tcPr>
            <w:tcW w:w="617" w:type="dxa"/>
            <w:shd w:val="clear" w:color="auto" w:fill="auto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166.9</w:t>
            </w:r>
          </w:p>
        </w:tc>
        <w:tc>
          <w:tcPr>
            <w:tcW w:w="619" w:type="dxa"/>
            <w:shd w:val="clear" w:color="auto" w:fill="auto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251.5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429.3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418.9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332.7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395.7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291.6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179.7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271.7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auto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125</w:t>
            </w:r>
          </w:p>
        </w:tc>
        <w:tc>
          <w:tcPr>
            <w:tcW w:w="617" w:type="dxa"/>
            <w:shd w:val="clear" w:color="auto" w:fill="auto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458.7</w:t>
            </w:r>
          </w:p>
        </w:tc>
        <w:tc>
          <w:tcPr>
            <w:tcW w:w="617" w:type="dxa"/>
            <w:shd w:val="clear" w:color="auto" w:fill="auto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447.4</w:t>
            </w:r>
          </w:p>
        </w:tc>
        <w:tc>
          <w:tcPr>
            <w:tcW w:w="652" w:type="dxa"/>
            <w:shd w:val="clear" w:color="auto" w:fill="auto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354.9</w:t>
            </w:r>
          </w:p>
        </w:tc>
        <w:tc>
          <w:tcPr>
            <w:tcW w:w="617" w:type="dxa"/>
            <w:shd w:val="clear" w:color="auto" w:fill="auto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422.4</w:t>
            </w:r>
          </w:p>
        </w:tc>
        <w:tc>
          <w:tcPr>
            <w:tcW w:w="617" w:type="dxa"/>
            <w:shd w:val="clear" w:color="auto" w:fill="auto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310.8</w:t>
            </w:r>
          </w:p>
        </w:tc>
        <w:tc>
          <w:tcPr>
            <w:tcW w:w="617" w:type="dxa"/>
            <w:shd w:val="clear" w:color="auto" w:fill="auto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193.3</w:t>
            </w:r>
          </w:p>
        </w:tc>
        <w:tc>
          <w:tcPr>
            <w:tcW w:w="619" w:type="dxa"/>
            <w:shd w:val="clear" w:color="auto" w:fill="auto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293.1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130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489.5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477.4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378.0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450.5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331.0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207.5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315.7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auto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135</w:t>
            </w:r>
          </w:p>
        </w:tc>
        <w:tc>
          <w:tcPr>
            <w:tcW w:w="617" w:type="dxa"/>
            <w:shd w:val="clear" w:color="auto" w:fill="auto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521.8</w:t>
            </w:r>
          </w:p>
        </w:tc>
        <w:tc>
          <w:tcPr>
            <w:tcW w:w="617" w:type="dxa"/>
            <w:shd w:val="clear" w:color="auto" w:fill="auto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508.9</w:t>
            </w:r>
          </w:p>
        </w:tc>
        <w:tc>
          <w:tcPr>
            <w:tcW w:w="652" w:type="dxa"/>
            <w:shd w:val="clear" w:color="auto" w:fill="auto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402.1</w:t>
            </w:r>
          </w:p>
        </w:tc>
        <w:tc>
          <w:tcPr>
            <w:tcW w:w="617" w:type="dxa"/>
            <w:shd w:val="clear" w:color="auto" w:fill="auto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479.9</w:t>
            </w:r>
          </w:p>
        </w:tc>
        <w:tc>
          <w:tcPr>
            <w:tcW w:w="617" w:type="dxa"/>
            <w:shd w:val="clear" w:color="auto" w:fill="auto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352.0</w:t>
            </w:r>
          </w:p>
        </w:tc>
        <w:tc>
          <w:tcPr>
            <w:tcW w:w="617" w:type="dxa"/>
            <w:shd w:val="clear" w:color="auto" w:fill="auto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222.4</w:t>
            </w:r>
          </w:p>
        </w:tc>
        <w:tc>
          <w:tcPr>
            <w:tcW w:w="619" w:type="dxa"/>
            <w:shd w:val="clear" w:color="auto" w:fill="auto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339.5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140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555.8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542</w:t>
            </w:r>
            <w:r>
              <w:rPr>
                <w:rFonts w:ascii="Arial" w:hAnsi="Arial" w:cs="Arial"/>
                <w:sz w:val="16"/>
                <w:szCs w:val="16"/>
              </w:rPr>
              <w:t>.0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427.4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510.7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373.9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238.1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364.5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auto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145</w:t>
            </w:r>
          </w:p>
        </w:tc>
        <w:tc>
          <w:tcPr>
            <w:tcW w:w="617" w:type="dxa"/>
            <w:shd w:val="clear" w:color="auto" w:fill="auto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591.4</w:t>
            </w:r>
          </w:p>
        </w:tc>
        <w:tc>
          <w:tcPr>
            <w:tcW w:w="617" w:type="dxa"/>
            <w:shd w:val="clear" w:color="auto" w:fill="auto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576.8</w:t>
            </w:r>
          </w:p>
        </w:tc>
        <w:tc>
          <w:tcPr>
            <w:tcW w:w="652" w:type="dxa"/>
            <w:shd w:val="clear" w:color="auto" w:fill="auto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453.7</w:t>
            </w:r>
          </w:p>
        </w:tc>
        <w:tc>
          <w:tcPr>
            <w:tcW w:w="617" w:type="dxa"/>
            <w:shd w:val="clear" w:color="auto" w:fill="auto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543.0</w:t>
            </w:r>
          </w:p>
        </w:tc>
        <w:tc>
          <w:tcPr>
            <w:tcW w:w="617" w:type="dxa"/>
            <w:shd w:val="clear" w:color="auto" w:fill="auto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396.8</w:t>
            </w:r>
          </w:p>
        </w:tc>
        <w:tc>
          <w:tcPr>
            <w:tcW w:w="617" w:type="dxa"/>
            <w:shd w:val="clear" w:color="auto" w:fill="auto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254.6</w:t>
            </w:r>
          </w:p>
        </w:tc>
        <w:tc>
          <w:tcPr>
            <w:tcW w:w="619" w:type="dxa"/>
            <w:shd w:val="clear" w:color="auto" w:fill="auto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390.8</w:t>
            </w:r>
          </w:p>
        </w:tc>
      </w:tr>
      <w:tr w:rsidR="00626387" w:rsidRPr="007339F2" w:rsidTr="00EE75F6">
        <w:tc>
          <w:tcPr>
            <w:tcW w:w="625" w:type="dxa"/>
            <w:shd w:val="clear" w:color="auto" w:fill="DCDCDC"/>
          </w:tcPr>
          <w:p w:rsidR="00626387" w:rsidRPr="00645307" w:rsidRDefault="00626387" w:rsidP="00626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45307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617" w:type="dxa"/>
            <w:shd w:val="clear" w:color="auto" w:fill="DCDCDC"/>
          </w:tcPr>
          <w:p w:rsidR="00626387" w:rsidRPr="005D3ED2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D3ED2">
              <w:rPr>
                <w:rFonts w:ascii="Arial" w:hAnsi="Arial" w:cs="Arial"/>
                <w:sz w:val="16"/>
                <w:szCs w:val="16"/>
              </w:rPr>
              <w:t>628.8</w:t>
            </w:r>
          </w:p>
        </w:tc>
        <w:tc>
          <w:tcPr>
            <w:tcW w:w="617" w:type="dxa"/>
            <w:shd w:val="clear" w:color="auto" w:fill="DCDCDC"/>
          </w:tcPr>
          <w:p w:rsidR="00626387" w:rsidRPr="008B251F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B251F">
              <w:rPr>
                <w:rFonts w:ascii="Arial" w:hAnsi="Arial" w:cs="Arial"/>
                <w:sz w:val="16"/>
                <w:szCs w:val="16"/>
              </w:rPr>
              <w:t>613.5</w:t>
            </w:r>
          </w:p>
        </w:tc>
        <w:tc>
          <w:tcPr>
            <w:tcW w:w="652" w:type="dxa"/>
            <w:shd w:val="clear" w:color="auto" w:fill="DCDCDC"/>
          </w:tcPr>
          <w:p w:rsidR="00626387" w:rsidRPr="00EF390C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EF390C">
              <w:rPr>
                <w:rFonts w:ascii="Arial" w:hAnsi="Arial" w:cs="Arial"/>
                <w:b/>
                <w:i/>
                <w:sz w:val="16"/>
                <w:szCs w:val="16"/>
              </w:rPr>
              <w:t>481.1</w:t>
            </w:r>
          </w:p>
        </w:tc>
        <w:tc>
          <w:tcPr>
            <w:tcW w:w="617" w:type="dxa"/>
            <w:shd w:val="clear" w:color="auto" w:fill="DCDCDC"/>
          </w:tcPr>
          <w:p w:rsidR="00626387" w:rsidRPr="000A247F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0A247F">
              <w:rPr>
                <w:rFonts w:ascii="Arial" w:hAnsi="Arial" w:cs="Arial"/>
                <w:b/>
                <w:i/>
                <w:sz w:val="16"/>
                <w:szCs w:val="16"/>
              </w:rPr>
              <w:t>576.8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206AD3">
              <w:rPr>
                <w:rFonts w:ascii="Arial" w:hAnsi="Arial" w:cs="Arial"/>
                <w:b/>
                <w:i/>
                <w:sz w:val="16"/>
                <w:szCs w:val="16"/>
              </w:rPr>
              <w:t>420.6</w:t>
            </w:r>
          </w:p>
        </w:tc>
        <w:tc>
          <w:tcPr>
            <w:tcW w:w="617" w:type="dxa"/>
            <w:shd w:val="clear" w:color="auto" w:fill="DCDCDC"/>
          </w:tcPr>
          <w:p w:rsidR="00626387" w:rsidRPr="00206AD3" w:rsidRDefault="00626387" w:rsidP="006263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06AD3">
              <w:rPr>
                <w:rFonts w:ascii="Arial" w:hAnsi="Arial" w:cs="Arial"/>
                <w:sz w:val="16"/>
                <w:szCs w:val="16"/>
              </w:rPr>
              <w:t>271.9</w:t>
            </w:r>
          </w:p>
        </w:tc>
        <w:tc>
          <w:tcPr>
            <w:tcW w:w="619" w:type="dxa"/>
            <w:shd w:val="clear" w:color="auto" w:fill="DCDCDC"/>
          </w:tcPr>
          <w:p w:rsidR="00626387" w:rsidRPr="00400A7D" w:rsidRDefault="00626387" w:rsidP="00400A7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00A7D">
              <w:rPr>
                <w:rFonts w:ascii="Arial" w:hAnsi="Arial" w:cs="Arial"/>
                <w:sz w:val="16"/>
                <w:szCs w:val="16"/>
              </w:rPr>
              <w:t>418.5</w:t>
            </w:r>
          </w:p>
        </w:tc>
      </w:tr>
    </w:tbl>
    <w:p w:rsidR="007339F2" w:rsidRPr="00045F67" w:rsidRDefault="004814F8" w:rsidP="00045F67">
      <w:pPr>
        <w:spacing w:after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Pressure</w:t>
      </w:r>
      <w:r w:rsidR="00045F67">
        <w:rPr>
          <w:rFonts w:ascii="Arial" w:hAnsi="Arial" w:cs="Arial"/>
          <w:sz w:val="14"/>
          <w:szCs w:val="14"/>
        </w:rPr>
        <w:t xml:space="preserve">s listed for 454A, 454B and 454C </w:t>
      </w:r>
      <w:r w:rsidR="00045F67" w:rsidRPr="00045F67">
        <w:rPr>
          <w:rFonts w:ascii="Arial" w:hAnsi="Arial" w:cs="Arial"/>
          <w:sz w:val="14"/>
          <w:szCs w:val="14"/>
        </w:rPr>
        <w:t>in</w:t>
      </w:r>
      <w:r w:rsidR="00373403" w:rsidRPr="00045F67">
        <w:rPr>
          <w:rFonts w:ascii="Arial" w:hAnsi="Arial" w:cs="Arial"/>
          <w:sz w:val="14"/>
          <w:szCs w:val="14"/>
        </w:rPr>
        <w:t xml:space="preserve"> </w:t>
      </w:r>
      <w:r w:rsidR="00373403" w:rsidRPr="00045F67">
        <w:rPr>
          <w:rFonts w:ascii="Arial" w:hAnsi="Arial" w:cs="Arial"/>
          <w:b/>
          <w:i/>
          <w:sz w:val="14"/>
          <w:szCs w:val="14"/>
        </w:rPr>
        <w:t>bold italic</w:t>
      </w:r>
      <w:r w:rsidR="002502AD">
        <w:rPr>
          <w:rFonts w:ascii="Arial" w:hAnsi="Arial" w:cs="Arial"/>
          <w:sz w:val="14"/>
          <w:szCs w:val="14"/>
        </w:rPr>
        <w:t xml:space="preserve"> are bubble point. </w:t>
      </w:r>
      <w:r w:rsidR="00045F67">
        <w:rPr>
          <w:rFonts w:ascii="Arial" w:hAnsi="Arial" w:cs="Arial"/>
          <w:sz w:val="14"/>
          <w:szCs w:val="14"/>
        </w:rPr>
        <w:t>O</w:t>
      </w:r>
      <w:r w:rsidR="00373403" w:rsidRPr="00045F67">
        <w:rPr>
          <w:rFonts w:ascii="Arial" w:hAnsi="Arial" w:cs="Arial"/>
          <w:sz w:val="14"/>
          <w:szCs w:val="14"/>
        </w:rPr>
        <w:t>ther</w:t>
      </w:r>
      <w:r>
        <w:rPr>
          <w:rFonts w:ascii="Arial" w:hAnsi="Arial" w:cs="Arial"/>
          <w:sz w:val="14"/>
          <w:szCs w:val="14"/>
        </w:rPr>
        <w:t xml:space="preserve"> pressure</w:t>
      </w:r>
      <w:r w:rsidR="00045F67">
        <w:rPr>
          <w:rFonts w:ascii="Arial" w:hAnsi="Arial" w:cs="Arial"/>
          <w:sz w:val="14"/>
          <w:szCs w:val="14"/>
        </w:rPr>
        <w:t>s for 454A, 454B and 454C are dew point</w:t>
      </w:r>
      <w:r w:rsidR="00373403" w:rsidRPr="00045F67">
        <w:rPr>
          <w:rFonts w:ascii="Arial" w:hAnsi="Arial" w:cs="Arial"/>
          <w:sz w:val="14"/>
          <w:szCs w:val="14"/>
        </w:rPr>
        <w:t>.</w:t>
      </w:r>
    </w:p>
    <w:sectPr w:rsidR="007339F2" w:rsidRPr="00045F67" w:rsidSect="00B73E58">
      <w:pgSz w:w="5328" w:h="20160"/>
      <w:pgMar w:top="173" w:right="0" w:bottom="0" w:left="17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19"/>
    <w:rsid w:val="00045F67"/>
    <w:rsid w:val="000A247F"/>
    <w:rsid w:val="00206AD3"/>
    <w:rsid w:val="002502AD"/>
    <w:rsid w:val="00273D19"/>
    <w:rsid w:val="002A2BCE"/>
    <w:rsid w:val="002A3C1B"/>
    <w:rsid w:val="002E0EA9"/>
    <w:rsid w:val="002F41F8"/>
    <w:rsid w:val="00373403"/>
    <w:rsid w:val="0038025E"/>
    <w:rsid w:val="00400A7D"/>
    <w:rsid w:val="004814F8"/>
    <w:rsid w:val="005419C4"/>
    <w:rsid w:val="005D38A0"/>
    <w:rsid w:val="005D3ED2"/>
    <w:rsid w:val="005E46AB"/>
    <w:rsid w:val="00625022"/>
    <w:rsid w:val="00626387"/>
    <w:rsid w:val="00645307"/>
    <w:rsid w:val="006728B8"/>
    <w:rsid w:val="006B1505"/>
    <w:rsid w:val="007339F2"/>
    <w:rsid w:val="007E4F1B"/>
    <w:rsid w:val="007E7667"/>
    <w:rsid w:val="00830E11"/>
    <w:rsid w:val="00833D96"/>
    <w:rsid w:val="00836C7B"/>
    <w:rsid w:val="008B251F"/>
    <w:rsid w:val="008C1CF0"/>
    <w:rsid w:val="00911215"/>
    <w:rsid w:val="0095240B"/>
    <w:rsid w:val="00980CE3"/>
    <w:rsid w:val="00B53BA0"/>
    <w:rsid w:val="00B73E58"/>
    <w:rsid w:val="00C42E02"/>
    <w:rsid w:val="00D45640"/>
    <w:rsid w:val="00D76251"/>
    <w:rsid w:val="00D81526"/>
    <w:rsid w:val="00D96312"/>
    <w:rsid w:val="00DA7942"/>
    <w:rsid w:val="00DD6A54"/>
    <w:rsid w:val="00E90BCB"/>
    <w:rsid w:val="00EE75F6"/>
    <w:rsid w:val="00EF390C"/>
    <w:rsid w:val="00F4436D"/>
    <w:rsid w:val="00F44A4F"/>
    <w:rsid w:val="00FD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D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3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4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F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T-P Chart.dotx</Template>
  <TotalTime>1</TotalTime>
  <Pages>1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Schoen</dc:creator>
  <cp:keywords/>
  <dc:description/>
  <cp:lastModifiedBy>Andy Schoen</cp:lastModifiedBy>
  <cp:revision>2</cp:revision>
  <cp:lastPrinted>2026-05-03T19:43:00Z</cp:lastPrinted>
  <dcterms:created xsi:type="dcterms:W3CDTF">2026-06-15T19:08:00Z</dcterms:created>
  <dcterms:modified xsi:type="dcterms:W3CDTF">2026-06-15T19:08:00Z</dcterms:modified>
</cp:coreProperties>
</file>